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F7E" w:rsidRDefault="00965A58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128905</wp:posOffset>
                </wp:positionV>
                <wp:extent cx="2514600" cy="298450"/>
                <wp:effectExtent l="0" t="0" r="1905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58" w:rsidRDefault="00C54EF5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 xml:space="preserve">Email: </w:t>
                            </w:r>
                            <w:hyperlink r:id="rId6" w:history="1">
                              <w:r w:rsidR="00965A58" w:rsidRPr="00F828C1">
                                <w:rPr>
                                  <w:rStyle w:val="Hyperlink"/>
                                  <w:lang w:val="en-NZ"/>
                                </w:rPr>
                                <w:t>NZartisticHPCC@gmail.com</w:t>
                              </w:r>
                            </w:hyperlink>
                          </w:p>
                          <w:p w:rsidR="00965A58" w:rsidRPr="00965A58" w:rsidRDefault="00965A58">
                            <w:pPr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35pt;margin-top:10.15pt;width:198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" fillcolor="white [3201]" strokeweight=".5pt">
                <v:textbox>
                  <w:txbxContent>
                    <w:p w:rsidR="00965A58" w:rsidRDefault="00C54EF5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 xml:space="preserve">Email: </w:t>
                      </w:r>
                      <w:hyperlink r:id="rId7" w:history="1">
                        <w:r w:rsidR="00965A58" w:rsidRPr="00F828C1">
                          <w:rPr>
                            <w:rStyle w:val="Hyperlink"/>
                            <w:lang w:val="en-NZ"/>
                          </w:rPr>
                          <w:t>NZartisticHPCC@gmail.com</w:t>
                        </w:r>
                      </w:hyperlink>
                    </w:p>
                    <w:p w:rsidR="00965A58" w:rsidRPr="00965A58" w:rsidRDefault="00965A58">
                      <w:pPr>
                        <w:rPr>
                          <w:lang w:val="en-N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122555</wp:posOffset>
                </wp:positionV>
                <wp:extent cx="1765300" cy="52070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58" w:rsidRDefault="00965A58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Date</w:t>
                            </w:r>
                            <w:r w:rsidR="00424D04">
                              <w:rPr>
                                <w:lang w:val="en-NZ"/>
                              </w:rPr>
                              <w:t xml:space="preserve"> January 2016</w:t>
                            </w:r>
                          </w:p>
                          <w:p w:rsidR="00965A58" w:rsidRPr="00965A58" w:rsidRDefault="00965A58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Issue number</w:t>
                            </w:r>
                            <w:r w:rsidR="00424D04">
                              <w:rPr>
                                <w:lang w:val="en-NZ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331.65pt;margin-top:9.65pt;width:139pt;height: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" fillcolor="white [3201]" strokeweight=".5pt">
                <v:textbox>
                  <w:txbxContent>
                    <w:p w:rsidR="00965A58" w:rsidRDefault="00965A58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Date</w:t>
                      </w:r>
                      <w:r w:rsidR="00424D04">
                        <w:rPr>
                          <w:lang w:val="en-NZ"/>
                        </w:rPr>
                        <w:t xml:space="preserve"> January 2016</w:t>
                      </w:r>
                    </w:p>
                    <w:p w:rsidR="00965A58" w:rsidRPr="00965A58" w:rsidRDefault="00965A58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Issue number</w:t>
                      </w:r>
                      <w:r w:rsidR="00424D04">
                        <w:rPr>
                          <w:lang w:val="en-NZ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:rsidR="009A17F5" w:rsidRDefault="009A17F5"/>
    <w:p w:rsidR="009A17F5" w:rsidRDefault="009A17F5"/>
    <w:p w:rsidR="009A17F5" w:rsidRDefault="009A17F5"/>
    <w:p w:rsidR="00283938" w:rsidRPr="00424D04" w:rsidRDefault="00E21C84">
      <w:pPr>
        <w:rPr>
          <w:b/>
          <w:i/>
          <w:sz w:val="28"/>
          <w:szCs w:val="28"/>
          <w:u w:val="single"/>
        </w:rPr>
      </w:pPr>
      <w:r w:rsidRPr="00E21C84">
        <w:rPr>
          <w:b/>
          <w:i/>
          <w:noProof/>
          <w:sz w:val="28"/>
          <w:szCs w:val="28"/>
          <w:u w:val="single"/>
          <w:lang w:val="en-NZ" w:eastAsia="en-NZ"/>
        </w:rPr>
        <w:drawing>
          <wp:inline distT="0" distB="0" distL="0" distR="0">
            <wp:extent cx="5274310" cy="2010037"/>
            <wp:effectExtent l="0" t="0" r="2540" b="9525"/>
            <wp:docPr id="4" name="Picture 4" descr="C:\Users\Bev\AppData\Local\Microsoft\Windows\INetCache\Content.Outlook\D94CUPDT\Screen Shot 2016-01-05 at 9 04 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v\AppData\Local\Microsoft\Windows\INetCache\Content.Outlook\D94CUPDT\Screen Shot 2016-01-05 at 9 04 4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938" w:rsidRDefault="00283938"/>
    <w:p w:rsidR="00283938" w:rsidRDefault="00283938" w:rsidP="00283938">
      <w:pPr>
        <w:spacing w:before="100" w:beforeAutospacing="1" w:after="100" w:afterAutospacing="1"/>
        <w:rPr>
          <w:rFonts w:ascii="Times New Roman" w:hAnsi="Times New Roman" w:cs="Times New Roman"/>
          <w:lang w:eastAsia="en-NZ"/>
        </w:rPr>
      </w:pPr>
      <w:r>
        <w:rPr>
          <w:rFonts w:ascii="Lucida Sans Unicode" w:hAnsi="Lucida Sans Unicode" w:cs="Lucida Sans Unicode"/>
          <w:color w:val="000000"/>
          <w:lang w:eastAsia="en-NZ"/>
        </w:rPr>
        <w:t xml:space="preserve">Are you aware of the “Stage Internacional de Patinaje Artistico” at Teatro Metropolitan, Argentina 16-23 February 2016????  It seems to be advertised via fb as opposed to emails.  </w:t>
      </w:r>
      <w:bookmarkStart w:id="0" w:name="_GoBack"/>
      <w:bookmarkEnd w:id="0"/>
    </w:p>
    <w:p w:rsidR="00283938" w:rsidRDefault="00283938" w:rsidP="00283938">
      <w:pPr>
        <w:spacing w:before="100" w:beforeAutospacing="1" w:after="100" w:afterAutospacing="1"/>
        <w:rPr>
          <w:rFonts w:ascii="Times New Roman" w:hAnsi="Times New Roman" w:cs="Times New Roman"/>
          <w:lang w:eastAsia="en-NZ"/>
        </w:rPr>
      </w:pPr>
      <w:r>
        <w:rPr>
          <w:rFonts w:ascii="Lucida Sans Unicode" w:hAnsi="Lucida Sans Unicode" w:cs="Lucida Sans Unicode"/>
          <w:color w:val="000000"/>
          <w:lang w:eastAsia="en-NZ"/>
        </w:rPr>
        <w:t xml:space="preserve">From what we can gather this is the equivalent of International Judges seminar in Italy, but is for coaches and skaters </w:t>
      </w:r>
    </w:p>
    <w:p w:rsidR="00283938" w:rsidRDefault="00283938" w:rsidP="00283938">
      <w:pPr>
        <w:spacing w:before="100" w:beforeAutospacing="1" w:after="100" w:afterAutospacing="1"/>
        <w:rPr>
          <w:rFonts w:ascii="Times New Roman" w:hAnsi="Times New Roman" w:cs="Times New Roman"/>
          <w:lang w:eastAsia="en-NZ"/>
        </w:rPr>
      </w:pPr>
      <w:r>
        <w:rPr>
          <w:rFonts w:ascii="Lucida Sans Unicode" w:hAnsi="Lucida Sans Unicode" w:cs="Lucida Sans Unicode"/>
          <w:color w:val="000000"/>
          <w:lang w:eastAsia="en-NZ"/>
        </w:rPr>
        <w:t>We understand there is 3 days of lectures and 3 days of practical sessions.</w:t>
      </w:r>
    </w:p>
    <w:p w:rsidR="00424D04" w:rsidRDefault="00283938" w:rsidP="00424D04">
      <w:pPr>
        <w:spacing w:before="100" w:beforeAutospacing="1" w:after="100" w:afterAutospacing="1"/>
        <w:contextualSpacing/>
        <w:rPr>
          <w:rFonts w:ascii="Lucida Sans Unicode" w:hAnsi="Lucida Sans Unicode" w:cs="Lucida Sans Unicode"/>
          <w:color w:val="000000"/>
          <w:lang w:eastAsia="en-NZ"/>
        </w:rPr>
      </w:pPr>
      <w:r>
        <w:rPr>
          <w:rFonts w:ascii="Lucida Sans Unicode" w:hAnsi="Lucida Sans Unicode" w:cs="Lucida Sans Unicode"/>
          <w:color w:val="000000"/>
          <w:lang w:eastAsia="en-NZ"/>
        </w:rPr>
        <w:t xml:space="preserve"> Go visit the website </w:t>
      </w:r>
      <w:r w:rsidR="00424D04">
        <w:rPr>
          <w:rFonts w:ascii="Lucida Sans Unicode" w:hAnsi="Lucida Sans Unicode" w:cs="Lucida Sans Unicode"/>
          <w:color w:val="000000"/>
          <w:lang w:eastAsia="en-NZ"/>
        </w:rPr>
        <w:t>http://www.universopatin.com/stage-2016.htm</w:t>
      </w:r>
    </w:p>
    <w:p w:rsidR="000C3B4F" w:rsidRPr="000C3B4F" w:rsidRDefault="000C3B4F" w:rsidP="00E16DF5">
      <w:pPr>
        <w:spacing w:before="100" w:beforeAutospacing="1" w:after="100" w:afterAutospacing="1"/>
        <w:rPr>
          <w:rFonts w:ascii="Lucida Sans Unicode" w:hAnsi="Lucida Sans Unicode" w:cs="Lucida Sans Unicode"/>
          <w:color w:val="000000"/>
          <w:lang w:eastAsia="en-NZ"/>
        </w:rPr>
      </w:pPr>
      <w:r>
        <w:rPr>
          <w:rFonts w:ascii="Lucida Sans Unicode" w:hAnsi="Lucida Sans Unicode" w:cs="Lucida Sans Unicode"/>
          <w:color w:val="000000"/>
          <w:lang w:eastAsia="en-NZ"/>
        </w:rPr>
        <w:t>for all the informati</w:t>
      </w:r>
      <w:r w:rsidR="00E16DF5">
        <w:rPr>
          <w:rFonts w:ascii="Lucida Sans Unicode" w:hAnsi="Lucida Sans Unicode" w:cs="Lucida Sans Unicode"/>
          <w:color w:val="000000"/>
          <w:lang w:eastAsia="en-NZ"/>
        </w:rPr>
        <w:t>on.</w:t>
      </w:r>
    </w:p>
    <w:p w:rsidR="00283938" w:rsidRDefault="00283938" w:rsidP="00283938">
      <w:pPr>
        <w:spacing w:before="100" w:beforeAutospacing="1" w:after="100" w:afterAutospacing="1"/>
        <w:rPr>
          <w:rFonts w:ascii="Lucida Sans Unicode" w:hAnsi="Lucida Sans Unicode" w:cs="Lucida Sans Unicode"/>
          <w:color w:val="000000"/>
          <w:lang w:eastAsia="en-NZ"/>
        </w:rPr>
      </w:pPr>
    </w:p>
    <w:sectPr w:rsidR="00283938" w:rsidSect="00730956">
      <w:headerReference w:type="default" r:id="rId9"/>
      <w:pgSz w:w="11900" w:h="16840"/>
      <w:pgMar w:top="1440" w:right="1797" w:bottom="1440" w:left="179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D2A" w:rsidRDefault="006F7D2A" w:rsidP="00730956">
      <w:r>
        <w:separator/>
      </w:r>
    </w:p>
  </w:endnote>
  <w:endnote w:type="continuationSeparator" w:id="0">
    <w:p w:rsidR="006F7D2A" w:rsidRDefault="006F7D2A" w:rsidP="00730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D2A" w:rsidRDefault="006F7D2A" w:rsidP="00730956">
      <w:r>
        <w:separator/>
      </w:r>
    </w:p>
  </w:footnote>
  <w:footnote w:type="continuationSeparator" w:id="0">
    <w:p w:rsidR="006F7D2A" w:rsidRDefault="006F7D2A" w:rsidP="007309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956" w:rsidRDefault="00730956" w:rsidP="00730956">
    <w:pPr>
      <w:pStyle w:val="Header"/>
      <w:ind w:left="-1134"/>
    </w:pPr>
    <w:r>
      <w:rPr>
        <w:noProof/>
        <w:lang w:val="en-NZ" w:eastAsia="en-NZ"/>
      </w:rPr>
      <w:drawing>
        <wp:inline distT="0" distB="0" distL="0" distR="0">
          <wp:extent cx="6728716" cy="204470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C MailCHimp header art 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716" cy="2044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956"/>
    <w:rsid w:val="000C38E5"/>
    <w:rsid w:val="000C3B4F"/>
    <w:rsid w:val="000C7EF2"/>
    <w:rsid w:val="000D7DCB"/>
    <w:rsid w:val="00283938"/>
    <w:rsid w:val="003D2EF8"/>
    <w:rsid w:val="00424D04"/>
    <w:rsid w:val="006F7D2A"/>
    <w:rsid w:val="00730956"/>
    <w:rsid w:val="008E6BAF"/>
    <w:rsid w:val="00965A58"/>
    <w:rsid w:val="009A17F5"/>
    <w:rsid w:val="00A14F7E"/>
    <w:rsid w:val="00C54EF5"/>
    <w:rsid w:val="00E16DF5"/>
    <w:rsid w:val="00E21C84"/>
    <w:rsid w:val="00F5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4137E2EE-82FE-4FDF-8B4B-83779A639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9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956"/>
  </w:style>
  <w:style w:type="paragraph" w:styleId="Footer">
    <w:name w:val="footer"/>
    <w:basedOn w:val="Normal"/>
    <w:link w:val="FooterChar"/>
    <w:uiPriority w:val="99"/>
    <w:unhideWhenUsed/>
    <w:rsid w:val="007309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956"/>
  </w:style>
  <w:style w:type="paragraph" w:styleId="BalloonText">
    <w:name w:val="Balloon Text"/>
    <w:basedOn w:val="Normal"/>
    <w:link w:val="BalloonTextChar"/>
    <w:uiPriority w:val="99"/>
    <w:semiHidden/>
    <w:unhideWhenUsed/>
    <w:rsid w:val="007309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95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5A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9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NZartisticHPCC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ZartisticHPCC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8CA77F02</Template>
  <TotalTime>1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Bank of New Zealand</cp:lastModifiedBy>
  <cp:revision>3</cp:revision>
  <dcterms:created xsi:type="dcterms:W3CDTF">2016-01-11T03:19:00Z</dcterms:created>
  <dcterms:modified xsi:type="dcterms:W3CDTF">2016-01-11T03:20:00Z</dcterms:modified>
</cp:coreProperties>
</file>